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849" w:rsidRDefault="00970BCB" w:rsidP="00A81849">
      <w:pPr>
        <w:pStyle w:val="Nagwek"/>
      </w:pPr>
      <w:r w:rsidRPr="00512DED">
        <w:rPr>
          <w:noProof/>
        </w:rPr>
        <w:drawing>
          <wp:inline distT="0" distB="0" distL="0" distR="0">
            <wp:extent cx="5038090" cy="983615"/>
            <wp:effectExtent l="0" t="0" r="0" b="0"/>
            <wp:docPr id="1" name="Obraz 1" descr="naglow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aglowe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8E6" w:rsidRDefault="00B438E6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Default="00406DF1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Pr="00406DF1" w:rsidRDefault="00D52E65" w:rsidP="00406DF1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Tarnó</w:t>
      </w:r>
      <w:r w:rsidR="003B3184">
        <w:rPr>
          <w:rFonts w:ascii="Times New Roman" w:hAnsi="Times New Roman"/>
          <w:sz w:val="24"/>
          <w:szCs w:val="24"/>
        </w:rPr>
        <w:t xml:space="preserve">w </w:t>
      </w:r>
      <w:r w:rsidR="0048497A">
        <w:rPr>
          <w:rFonts w:ascii="Times New Roman" w:hAnsi="Times New Roman"/>
          <w:sz w:val="24"/>
          <w:szCs w:val="24"/>
        </w:rPr>
        <w:t>21</w:t>
      </w:r>
      <w:r w:rsidR="00406DF1" w:rsidRPr="00406DF1">
        <w:rPr>
          <w:rFonts w:ascii="Times New Roman" w:hAnsi="Times New Roman"/>
          <w:sz w:val="24"/>
          <w:szCs w:val="24"/>
        </w:rPr>
        <w:t>.</w:t>
      </w:r>
      <w:r w:rsidR="0048497A">
        <w:rPr>
          <w:rFonts w:ascii="Times New Roman" w:hAnsi="Times New Roman"/>
          <w:sz w:val="24"/>
          <w:szCs w:val="24"/>
        </w:rPr>
        <w:t>02</w:t>
      </w:r>
      <w:r w:rsidR="00406DF1" w:rsidRPr="00406DF1">
        <w:rPr>
          <w:rFonts w:ascii="Times New Roman" w:hAnsi="Times New Roman"/>
          <w:sz w:val="24"/>
          <w:szCs w:val="24"/>
        </w:rPr>
        <w:t>.201</w:t>
      </w:r>
      <w:r w:rsidR="0048497A">
        <w:rPr>
          <w:rFonts w:ascii="Times New Roman" w:hAnsi="Times New Roman"/>
          <w:sz w:val="24"/>
          <w:szCs w:val="24"/>
        </w:rPr>
        <w:t>9</w:t>
      </w:r>
      <w:r w:rsidR="00406DF1" w:rsidRPr="00406DF1">
        <w:rPr>
          <w:rFonts w:ascii="Times New Roman" w:hAnsi="Times New Roman"/>
          <w:sz w:val="24"/>
          <w:szCs w:val="24"/>
        </w:rPr>
        <w:t>r</w:t>
      </w:r>
    </w:p>
    <w:p w:rsidR="00406DF1" w:rsidRPr="00406DF1" w:rsidRDefault="00406DF1" w:rsidP="00406DF1">
      <w:pPr>
        <w:rPr>
          <w:rFonts w:ascii="Times New Roman" w:hAnsi="Times New Roman"/>
          <w:sz w:val="24"/>
          <w:szCs w:val="24"/>
        </w:rPr>
      </w:pPr>
    </w:p>
    <w:p w:rsidR="00B50D35" w:rsidRPr="0079043F" w:rsidRDefault="00B50D35" w:rsidP="00D2140D">
      <w:pPr>
        <w:spacing w:line="360" w:lineRule="auto"/>
        <w:rPr>
          <w:rFonts w:ascii="Times New Roman" w:hAnsi="Times New Roman"/>
          <w:sz w:val="24"/>
          <w:szCs w:val="24"/>
        </w:rPr>
      </w:pPr>
      <w:r w:rsidRPr="0079043F">
        <w:rPr>
          <w:rFonts w:ascii="Times New Roman" w:hAnsi="Times New Roman"/>
          <w:sz w:val="24"/>
          <w:szCs w:val="24"/>
        </w:rPr>
        <w:t>Zamawiający - Specjalistyczny Szpital im. E. Szczeklika</w:t>
      </w:r>
      <w:r w:rsidR="003D1AB0">
        <w:rPr>
          <w:rFonts w:ascii="Times New Roman" w:hAnsi="Times New Roman"/>
          <w:sz w:val="24"/>
          <w:szCs w:val="24"/>
        </w:rPr>
        <w:t xml:space="preserve"> w Tarnowie, ul. Szpitalna 13, </w:t>
      </w:r>
      <w:r w:rsidRPr="0079043F">
        <w:rPr>
          <w:rFonts w:ascii="Times New Roman" w:hAnsi="Times New Roman"/>
          <w:sz w:val="24"/>
          <w:szCs w:val="24"/>
        </w:rPr>
        <w:t>33-100 Tarnów zawiadamia, iż ogłoszenie o udzieleniu</w:t>
      </w:r>
      <w:r w:rsidR="0036265C">
        <w:rPr>
          <w:rFonts w:ascii="Times New Roman" w:hAnsi="Times New Roman"/>
          <w:sz w:val="24"/>
          <w:szCs w:val="24"/>
        </w:rPr>
        <w:t xml:space="preserve"> </w:t>
      </w:r>
      <w:r w:rsidR="00D52E65">
        <w:rPr>
          <w:rFonts w:ascii="Times New Roman" w:hAnsi="Times New Roman"/>
          <w:sz w:val="24"/>
          <w:szCs w:val="24"/>
        </w:rPr>
        <w:t>zamówienia w sprawie AE/ZP-27-</w:t>
      </w:r>
      <w:r w:rsidR="0048497A">
        <w:rPr>
          <w:rFonts w:ascii="Times New Roman" w:hAnsi="Times New Roman"/>
          <w:sz w:val="24"/>
          <w:szCs w:val="24"/>
        </w:rPr>
        <w:t>01</w:t>
      </w:r>
      <w:r w:rsidR="0036265C">
        <w:rPr>
          <w:rFonts w:ascii="Times New Roman" w:hAnsi="Times New Roman"/>
          <w:sz w:val="24"/>
          <w:szCs w:val="24"/>
        </w:rPr>
        <w:t>/1</w:t>
      </w:r>
      <w:r w:rsidR="0048497A">
        <w:rPr>
          <w:rFonts w:ascii="Times New Roman" w:hAnsi="Times New Roman"/>
          <w:sz w:val="24"/>
          <w:szCs w:val="24"/>
        </w:rPr>
        <w:t>9</w:t>
      </w:r>
      <w:r w:rsidRPr="0079043F">
        <w:rPr>
          <w:rFonts w:ascii="Times New Roman" w:hAnsi="Times New Roman"/>
          <w:sz w:val="24"/>
          <w:szCs w:val="24"/>
        </w:rPr>
        <w:t xml:space="preserve"> zostało opublikowane w Biuletyn</w:t>
      </w:r>
      <w:r w:rsidR="006F5D08">
        <w:rPr>
          <w:rFonts w:ascii="Times New Roman" w:hAnsi="Times New Roman"/>
          <w:sz w:val="24"/>
          <w:szCs w:val="24"/>
        </w:rPr>
        <w:t>i</w:t>
      </w:r>
      <w:r w:rsidR="00643492">
        <w:rPr>
          <w:rFonts w:ascii="Times New Roman" w:hAnsi="Times New Roman"/>
          <w:sz w:val="24"/>
          <w:szCs w:val="24"/>
        </w:rPr>
        <w:t xml:space="preserve">e Zamówień Publicznych z dnia </w:t>
      </w:r>
      <w:r w:rsidR="0048497A">
        <w:rPr>
          <w:rFonts w:ascii="Times New Roman" w:hAnsi="Times New Roman"/>
          <w:sz w:val="24"/>
          <w:szCs w:val="24"/>
        </w:rPr>
        <w:t>21</w:t>
      </w:r>
      <w:r w:rsidR="00D52E65">
        <w:rPr>
          <w:rFonts w:ascii="Times New Roman" w:hAnsi="Times New Roman"/>
          <w:sz w:val="24"/>
          <w:szCs w:val="24"/>
        </w:rPr>
        <w:t>.</w:t>
      </w:r>
      <w:r w:rsidR="0048497A">
        <w:rPr>
          <w:rFonts w:ascii="Times New Roman" w:hAnsi="Times New Roman"/>
          <w:sz w:val="24"/>
          <w:szCs w:val="24"/>
        </w:rPr>
        <w:t>02</w:t>
      </w:r>
      <w:r w:rsidR="001929ED" w:rsidRPr="00406DF1">
        <w:rPr>
          <w:rFonts w:ascii="Times New Roman" w:hAnsi="Times New Roman"/>
          <w:sz w:val="24"/>
          <w:szCs w:val="24"/>
        </w:rPr>
        <w:t>.201</w:t>
      </w:r>
      <w:r w:rsidR="0048497A">
        <w:rPr>
          <w:rFonts w:ascii="Times New Roman" w:hAnsi="Times New Roman"/>
          <w:sz w:val="24"/>
          <w:szCs w:val="24"/>
        </w:rPr>
        <w:t>9</w:t>
      </w:r>
      <w:r w:rsidR="001929ED" w:rsidRPr="00406DF1">
        <w:rPr>
          <w:rFonts w:ascii="Times New Roman" w:hAnsi="Times New Roman"/>
          <w:sz w:val="24"/>
          <w:szCs w:val="24"/>
        </w:rPr>
        <w:t>r</w:t>
      </w:r>
      <w:r w:rsidR="001929ED" w:rsidRPr="0079043F">
        <w:rPr>
          <w:rFonts w:ascii="Times New Roman" w:hAnsi="Times New Roman"/>
          <w:sz w:val="24"/>
          <w:szCs w:val="24"/>
        </w:rPr>
        <w:t xml:space="preserve"> </w:t>
      </w:r>
      <w:r w:rsidRPr="0079043F">
        <w:rPr>
          <w:rFonts w:ascii="Times New Roman" w:hAnsi="Times New Roman"/>
          <w:sz w:val="24"/>
          <w:szCs w:val="24"/>
        </w:rPr>
        <w:t>pod  Nr</w:t>
      </w:r>
      <w:r w:rsidR="004D49D2">
        <w:rPr>
          <w:rFonts w:ascii="Times New Roman" w:hAnsi="Times New Roman"/>
          <w:sz w:val="24"/>
          <w:szCs w:val="24"/>
        </w:rPr>
        <w:t xml:space="preserve"> </w:t>
      </w:r>
      <w:r w:rsidR="0048497A">
        <w:rPr>
          <w:rFonts w:ascii="Times New Roman" w:hAnsi="Times New Roman"/>
          <w:sz w:val="24"/>
          <w:szCs w:val="24"/>
        </w:rPr>
        <w:t>510034068</w:t>
      </w:r>
      <w:r w:rsidR="00DE5372">
        <w:rPr>
          <w:rFonts w:ascii="Times New Roman" w:hAnsi="Times New Roman"/>
          <w:sz w:val="24"/>
          <w:szCs w:val="24"/>
        </w:rPr>
        <w:t>-</w:t>
      </w:r>
      <w:r w:rsidR="001929ED">
        <w:rPr>
          <w:rFonts w:ascii="Times New Roman" w:hAnsi="Times New Roman"/>
          <w:sz w:val="24"/>
          <w:szCs w:val="24"/>
        </w:rPr>
        <w:t>N-</w:t>
      </w:r>
      <w:r w:rsidR="000258F9">
        <w:rPr>
          <w:rFonts w:ascii="Times New Roman" w:hAnsi="Times New Roman"/>
          <w:sz w:val="24"/>
          <w:szCs w:val="24"/>
        </w:rPr>
        <w:t>201</w:t>
      </w:r>
      <w:r w:rsidR="0048497A">
        <w:rPr>
          <w:rFonts w:ascii="Times New Roman" w:hAnsi="Times New Roman"/>
          <w:sz w:val="24"/>
          <w:szCs w:val="24"/>
        </w:rPr>
        <w:t>9</w:t>
      </w:r>
      <w:r w:rsidRPr="0079043F">
        <w:rPr>
          <w:rFonts w:ascii="Times New Roman" w:hAnsi="Times New Roman"/>
          <w:sz w:val="24"/>
          <w:szCs w:val="24"/>
        </w:rPr>
        <w:t>.</w:t>
      </w:r>
    </w:p>
    <w:p w:rsidR="00406DF1" w:rsidRPr="00406DF1" w:rsidRDefault="00406DF1" w:rsidP="00D2140D">
      <w:pPr>
        <w:spacing w:line="360" w:lineRule="auto"/>
        <w:rPr>
          <w:rFonts w:ascii="Times New Roman" w:hAnsi="Times New Roman"/>
          <w:sz w:val="24"/>
          <w:szCs w:val="24"/>
        </w:rPr>
      </w:pPr>
      <w:r w:rsidRPr="00406DF1">
        <w:rPr>
          <w:rFonts w:ascii="Times New Roman" w:hAnsi="Times New Roman"/>
          <w:sz w:val="24"/>
          <w:szCs w:val="24"/>
        </w:rPr>
        <w:t xml:space="preserve"> </w:t>
      </w:r>
    </w:p>
    <w:p w:rsidR="00406DF1" w:rsidRDefault="00406DF1" w:rsidP="00406DF1">
      <w:pPr>
        <w:rPr>
          <w:sz w:val="24"/>
          <w:szCs w:val="24"/>
        </w:rPr>
      </w:pPr>
      <w:bookmarkStart w:id="0" w:name="_GoBack"/>
      <w:bookmarkEnd w:id="0"/>
    </w:p>
    <w:p w:rsidR="00406DF1" w:rsidRDefault="00406DF1" w:rsidP="00406DF1">
      <w:pPr>
        <w:tabs>
          <w:tab w:val="left" w:pos="5580"/>
        </w:tabs>
        <w:ind w:left="2124"/>
        <w:rPr>
          <w:sz w:val="20"/>
          <w:szCs w:val="20"/>
        </w:rPr>
      </w:pPr>
    </w:p>
    <w:p w:rsidR="00406DF1" w:rsidRDefault="00406DF1" w:rsidP="00406DF1">
      <w:pPr>
        <w:ind w:left="6372" w:firstLine="708"/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4714" w:rsidRDefault="009B5B16" w:rsidP="00CC47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sectPr w:rsidR="00CC4714" w:rsidSect="001929ED">
      <w:headerReference w:type="default" r:id="rId7"/>
      <w:footerReference w:type="even" r:id="rId8"/>
      <w:footerReference w:type="default" r:id="rId9"/>
      <w:pgSz w:w="11906" w:h="16838"/>
      <w:pgMar w:top="540" w:right="926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0F1" w:rsidRDefault="00FA60F1" w:rsidP="00F75130">
      <w:pPr>
        <w:spacing w:after="0" w:line="240" w:lineRule="auto"/>
      </w:pPr>
      <w:r>
        <w:separator/>
      </w:r>
    </w:p>
  </w:endnote>
  <w:endnote w:type="continuationSeparator" w:id="0">
    <w:p w:rsidR="00FA60F1" w:rsidRDefault="00FA60F1" w:rsidP="00F75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A6F" w:rsidRDefault="000362A9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7BF" w:rsidRPr="00AF3677" w:rsidRDefault="00EC07BF" w:rsidP="00873BC0">
    <w:pPr>
      <w:spacing w:before="120" w:after="0"/>
      <w:jc w:val="center"/>
    </w:pPr>
  </w:p>
  <w:p w:rsidR="00EC07BF" w:rsidRDefault="00EC07BF" w:rsidP="00EC07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0F1" w:rsidRDefault="00FA60F1" w:rsidP="00F75130">
      <w:pPr>
        <w:spacing w:after="0" w:line="240" w:lineRule="auto"/>
      </w:pPr>
      <w:r>
        <w:separator/>
      </w:r>
    </w:p>
  </w:footnote>
  <w:footnote w:type="continuationSeparator" w:id="0">
    <w:p w:rsidR="00FA60F1" w:rsidRDefault="00FA60F1" w:rsidP="00F75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528A" w:rsidRDefault="0047528A" w:rsidP="00873BC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72"/>
    <w:rsid w:val="000047AE"/>
    <w:rsid w:val="00005FC0"/>
    <w:rsid w:val="0002423A"/>
    <w:rsid w:val="00024AD9"/>
    <w:rsid w:val="000258F9"/>
    <w:rsid w:val="000300B4"/>
    <w:rsid w:val="00030672"/>
    <w:rsid w:val="00030FA1"/>
    <w:rsid w:val="00031796"/>
    <w:rsid w:val="000362A9"/>
    <w:rsid w:val="000371EC"/>
    <w:rsid w:val="000429EA"/>
    <w:rsid w:val="00057BCF"/>
    <w:rsid w:val="00063DCE"/>
    <w:rsid w:val="00065D70"/>
    <w:rsid w:val="0007107A"/>
    <w:rsid w:val="000837B4"/>
    <w:rsid w:val="00093D06"/>
    <w:rsid w:val="00095F19"/>
    <w:rsid w:val="000A3856"/>
    <w:rsid w:val="00122138"/>
    <w:rsid w:val="00130BF8"/>
    <w:rsid w:val="00132074"/>
    <w:rsid w:val="00146F77"/>
    <w:rsid w:val="001471DB"/>
    <w:rsid w:val="00151007"/>
    <w:rsid w:val="00185665"/>
    <w:rsid w:val="001916D4"/>
    <w:rsid w:val="001929ED"/>
    <w:rsid w:val="00195F12"/>
    <w:rsid w:val="001D5076"/>
    <w:rsid w:val="001E2751"/>
    <w:rsid w:val="001F6FE4"/>
    <w:rsid w:val="001F72FC"/>
    <w:rsid w:val="002119C3"/>
    <w:rsid w:val="00216F8B"/>
    <w:rsid w:val="00217187"/>
    <w:rsid w:val="00223E26"/>
    <w:rsid w:val="00230A10"/>
    <w:rsid w:val="00233E68"/>
    <w:rsid w:val="00242088"/>
    <w:rsid w:val="00252BA5"/>
    <w:rsid w:val="00253DD7"/>
    <w:rsid w:val="00254386"/>
    <w:rsid w:val="00275112"/>
    <w:rsid w:val="00281ACE"/>
    <w:rsid w:val="002860C9"/>
    <w:rsid w:val="002B6027"/>
    <w:rsid w:val="002D203E"/>
    <w:rsid w:val="002E36DD"/>
    <w:rsid w:val="002F5CBD"/>
    <w:rsid w:val="002F7D68"/>
    <w:rsid w:val="002F7E40"/>
    <w:rsid w:val="00305394"/>
    <w:rsid w:val="00313CD5"/>
    <w:rsid w:val="00327720"/>
    <w:rsid w:val="0033141F"/>
    <w:rsid w:val="00334975"/>
    <w:rsid w:val="003540B5"/>
    <w:rsid w:val="00355922"/>
    <w:rsid w:val="0036265C"/>
    <w:rsid w:val="003753D8"/>
    <w:rsid w:val="003A7C88"/>
    <w:rsid w:val="003B2A19"/>
    <w:rsid w:val="003B3184"/>
    <w:rsid w:val="003C1260"/>
    <w:rsid w:val="003C5062"/>
    <w:rsid w:val="003D1AB0"/>
    <w:rsid w:val="003D78E0"/>
    <w:rsid w:val="003E408C"/>
    <w:rsid w:val="003F0D0B"/>
    <w:rsid w:val="00406DF1"/>
    <w:rsid w:val="0041460E"/>
    <w:rsid w:val="00447B23"/>
    <w:rsid w:val="00470B04"/>
    <w:rsid w:val="0047528A"/>
    <w:rsid w:val="0048497A"/>
    <w:rsid w:val="00491531"/>
    <w:rsid w:val="004A2F10"/>
    <w:rsid w:val="004B13BD"/>
    <w:rsid w:val="004D27CA"/>
    <w:rsid w:val="004D49D2"/>
    <w:rsid w:val="004E3FD4"/>
    <w:rsid w:val="004E4B1C"/>
    <w:rsid w:val="004E63B6"/>
    <w:rsid w:val="005034CC"/>
    <w:rsid w:val="00516BD2"/>
    <w:rsid w:val="00523C64"/>
    <w:rsid w:val="00537C7B"/>
    <w:rsid w:val="00554C9D"/>
    <w:rsid w:val="0056289C"/>
    <w:rsid w:val="005850E1"/>
    <w:rsid w:val="005A16D8"/>
    <w:rsid w:val="005B1467"/>
    <w:rsid w:val="005D0EF8"/>
    <w:rsid w:val="005D2788"/>
    <w:rsid w:val="005E6163"/>
    <w:rsid w:val="005E702F"/>
    <w:rsid w:val="005E7417"/>
    <w:rsid w:val="00611755"/>
    <w:rsid w:val="0061426E"/>
    <w:rsid w:val="006228FD"/>
    <w:rsid w:val="00643492"/>
    <w:rsid w:val="006624EB"/>
    <w:rsid w:val="00666192"/>
    <w:rsid w:val="00675A75"/>
    <w:rsid w:val="006771B7"/>
    <w:rsid w:val="006B0315"/>
    <w:rsid w:val="006F5D08"/>
    <w:rsid w:val="006F711E"/>
    <w:rsid w:val="00701C79"/>
    <w:rsid w:val="0070568D"/>
    <w:rsid w:val="007477D2"/>
    <w:rsid w:val="00753E39"/>
    <w:rsid w:val="0079043F"/>
    <w:rsid w:val="007924D6"/>
    <w:rsid w:val="00795F5C"/>
    <w:rsid w:val="00797C3A"/>
    <w:rsid w:val="007A0B53"/>
    <w:rsid w:val="007C57AE"/>
    <w:rsid w:val="007D18B3"/>
    <w:rsid w:val="007E1E50"/>
    <w:rsid w:val="00804DD2"/>
    <w:rsid w:val="00806B2C"/>
    <w:rsid w:val="00814F9D"/>
    <w:rsid w:val="00817B8D"/>
    <w:rsid w:val="00827BC1"/>
    <w:rsid w:val="00836C1E"/>
    <w:rsid w:val="008474D9"/>
    <w:rsid w:val="008537F8"/>
    <w:rsid w:val="00873BC0"/>
    <w:rsid w:val="00875981"/>
    <w:rsid w:val="00876B88"/>
    <w:rsid w:val="008A3E27"/>
    <w:rsid w:val="008A3F53"/>
    <w:rsid w:val="008A46E7"/>
    <w:rsid w:val="008E33D1"/>
    <w:rsid w:val="009039E7"/>
    <w:rsid w:val="00943233"/>
    <w:rsid w:val="00950DB2"/>
    <w:rsid w:val="00964A7B"/>
    <w:rsid w:val="00970BCB"/>
    <w:rsid w:val="00981F89"/>
    <w:rsid w:val="009829DB"/>
    <w:rsid w:val="00987DB8"/>
    <w:rsid w:val="0099604D"/>
    <w:rsid w:val="009B5B16"/>
    <w:rsid w:val="009B5E80"/>
    <w:rsid w:val="009B6F98"/>
    <w:rsid w:val="009C4E49"/>
    <w:rsid w:val="009C58CC"/>
    <w:rsid w:val="00A01E68"/>
    <w:rsid w:val="00A01EFC"/>
    <w:rsid w:val="00A26967"/>
    <w:rsid w:val="00A456BB"/>
    <w:rsid w:val="00A475D2"/>
    <w:rsid w:val="00A51DB9"/>
    <w:rsid w:val="00A81849"/>
    <w:rsid w:val="00A831A8"/>
    <w:rsid w:val="00A96234"/>
    <w:rsid w:val="00AA2530"/>
    <w:rsid w:val="00AB0054"/>
    <w:rsid w:val="00AB6488"/>
    <w:rsid w:val="00AD6AB5"/>
    <w:rsid w:val="00AE2E71"/>
    <w:rsid w:val="00AE48F1"/>
    <w:rsid w:val="00AE686F"/>
    <w:rsid w:val="00AF2DA8"/>
    <w:rsid w:val="00AF3677"/>
    <w:rsid w:val="00AF612D"/>
    <w:rsid w:val="00AF7332"/>
    <w:rsid w:val="00B111D3"/>
    <w:rsid w:val="00B153A5"/>
    <w:rsid w:val="00B438E6"/>
    <w:rsid w:val="00B44F98"/>
    <w:rsid w:val="00B50D35"/>
    <w:rsid w:val="00B541AF"/>
    <w:rsid w:val="00B6056F"/>
    <w:rsid w:val="00B619D2"/>
    <w:rsid w:val="00B64616"/>
    <w:rsid w:val="00B659EB"/>
    <w:rsid w:val="00B67000"/>
    <w:rsid w:val="00B67144"/>
    <w:rsid w:val="00B67952"/>
    <w:rsid w:val="00BA204F"/>
    <w:rsid w:val="00BA3821"/>
    <w:rsid w:val="00BA7F1F"/>
    <w:rsid w:val="00BB48A1"/>
    <w:rsid w:val="00BB6E57"/>
    <w:rsid w:val="00BE23C9"/>
    <w:rsid w:val="00BE7BA4"/>
    <w:rsid w:val="00C07641"/>
    <w:rsid w:val="00C167DF"/>
    <w:rsid w:val="00C23D64"/>
    <w:rsid w:val="00C2481A"/>
    <w:rsid w:val="00C34AF3"/>
    <w:rsid w:val="00C514DE"/>
    <w:rsid w:val="00C87E0F"/>
    <w:rsid w:val="00C9425B"/>
    <w:rsid w:val="00CA47A5"/>
    <w:rsid w:val="00CB106F"/>
    <w:rsid w:val="00CB1F64"/>
    <w:rsid w:val="00CC3368"/>
    <w:rsid w:val="00CC3D8A"/>
    <w:rsid w:val="00CC4714"/>
    <w:rsid w:val="00CE77B3"/>
    <w:rsid w:val="00D05432"/>
    <w:rsid w:val="00D202E6"/>
    <w:rsid w:val="00D2140D"/>
    <w:rsid w:val="00D34AC4"/>
    <w:rsid w:val="00D355E1"/>
    <w:rsid w:val="00D412F1"/>
    <w:rsid w:val="00D46928"/>
    <w:rsid w:val="00D52E65"/>
    <w:rsid w:val="00D662B7"/>
    <w:rsid w:val="00D70CA1"/>
    <w:rsid w:val="00D7743D"/>
    <w:rsid w:val="00D86A6F"/>
    <w:rsid w:val="00D945BB"/>
    <w:rsid w:val="00DB7325"/>
    <w:rsid w:val="00DE5372"/>
    <w:rsid w:val="00E0639A"/>
    <w:rsid w:val="00E12660"/>
    <w:rsid w:val="00E1535D"/>
    <w:rsid w:val="00E26FB6"/>
    <w:rsid w:val="00E323D5"/>
    <w:rsid w:val="00E324E2"/>
    <w:rsid w:val="00E34379"/>
    <w:rsid w:val="00E3729E"/>
    <w:rsid w:val="00E71D14"/>
    <w:rsid w:val="00EA2857"/>
    <w:rsid w:val="00EB6C7E"/>
    <w:rsid w:val="00EC07BF"/>
    <w:rsid w:val="00EE7735"/>
    <w:rsid w:val="00F0025A"/>
    <w:rsid w:val="00F07DD7"/>
    <w:rsid w:val="00F34558"/>
    <w:rsid w:val="00F42582"/>
    <w:rsid w:val="00F473DA"/>
    <w:rsid w:val="00F75130"/>
    <w:rsid w:val="00F8784B"/>
    <w:rsid w:val="00F953DC"/>
    <w:rsid w:val="00FA01A7"/>
    <w:rsid w:val="00FA0BA3"/>
    <w:rsid w:val="00FA4407"/>
    <w:rsid w:val="00FA485F"/>
    <w:rsid w:val="00FA60F1"/>
    <w:rsid w:val="00FA633A"/>
    <w:rsid w:val="00FA78A7"/>
    <w:rsid w:val="00FB4803"/>
    <w:rsid w:val="00FB56D3"/>
    <w:rsid w:val="00FB5AF0"/>
    <w:rsid w:val="00FC491F"/>
    <w:rsid w:val="00FF6085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1E7E9"/>
  <w15:chartTrackingRefBased/>
  <w15:docId w15:val="{3B187D91-7A6C-41A9-9C48-3A4694D8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5A75"/>
    <w:pPr>
      <w:spacing w:after="200" w:line="276" w:lineRule="auto"/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F75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75130"/>
  </w:style>
  <w:style w:type="paragraph" w:styleId="Stopka">
    <w:name w:val="footer"/>
    <w:basedOn w:val="Normalny"/>
    <w:link w:val="StopkaZnak"/>
    <w:unhideWhenUsed/>
    <w:rsid w:val="00B438E6"/>
    <w:pPr>
      <w:tabs>
        <w:tab w:val="center" w:pos="4536"/>
        <w:tab w:val="right" w:pos="9639"/>
      </w:tabs>
      <w:spacing w:after="0" w:line="240" w:lineRule="auto"/>
      <w:ind w:left="284" w:right="-142"/>
    </w:pPr>
    <w:rPr>
      <w:rFonts w:ascii="Times New Roman" w:hAnsi="Times New Roman"/>
      <w:i/>
      <w:noProof/>
      <w:sz w:val="14"/>
      <w:szCs w:val="14"/>
    </w:rPr>
  </w:style>
  <w:style w:type="character" w:customStyle="1" w:styleId="StopkaZnak">
    <w:name w:val="Stopka Znak"/>
    <w:link w:val="Stopka"/>
    <w:rsid w:val="00B438E6"/>
    <w:rPr>
      <w:rFonts w:ascii="Times New Roman" w:hAnsi="Times New Roman"/>
      <w:i/>
      <w:noProof/>
      <w:sz w:val="14"/>
      <w:szCs w:val="1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5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75130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831A8"/>
    <w:rPr>
      <w:color w:val="0000FF"/>
      <w:u w:val="single"/>
    </w:rPr>
  </w:style>
  <w:style w:type="paragraph" w:customStyle="1" w:styleId="a">
    <w:basedOn w:val="Normalny"/>
    <w:autoRedefine/>
    <w:rsid w:val="00406DF1"/>
    <w:pPr>
      <w:spacing w:after="0" w:line="240" w:lineRule="auto"/>
      <w:ind w:left="360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7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ell\Moje%20dokumenty\szablony\szablon%20norwe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norweski</Template>
  <TotalTime>1</TotalTime>
  <Pages>1</Pages>
  <Words>47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Tarnów 05</vt:lpstr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Tarnów 05</dc:title>
  <dc:subject/>
  <dc:creator>dell</dc:creator>
  <cp:keywords/>
  <dc:description/>
  <cp:lastModifiedBy>zamowienia</cp:lastModifiedBy>
  <cp:revision>3</cp:revision>
  <cp:lastPrinted>2014-10-01T12:54:00Z</cp:lastPrinted>
  <dcterms:created xsi:type="dcterms:W3CDTF">2019-02-21T13:43:00Z</dcterms:created>
  <dcterms:modified xsi:type="dcterms:W3CDTF">2019-02-21T13:44:00Z</dcterms:modified>
</cp:coreProperties>
</file>