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70BCB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D52E65" w:rsidP="00406DF1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Tarnó</w:t>
      </w:r>
      <w:r w:rsidR="003B3184">
        <w:rPr>
          <w:rFonts w:ascii="Times New Roman" w:hAnsi="Times New Roman"/>
          <w:sz w:val="24"/>
          <w:szCs w:val="24"/>
        </w:rPr>
        <w:t xml:space="preserve">w </w:t>
      </w:r>
      <w:r w:rsidR="00AF36EE">
        <w:rPr>
          <w:rFonts w:ascii="Times New Roman" w:hAnsi="Times New Roman"/>
          <w:sz w:val="24"/>
          <w:szCs w:val="24"/>
        </w:rPr>
        <w:t>23</w:t>
      </w:r>
      <w:r w:rsidR="00406DF1" w:rsidRPr="00406DF1">
        <w:rPr>
          <w:rFonts w:ascii="Times New Roman" w:hAnsi="Times New Roman"/>
          <w:sz w:val="24"/>
          <w:szCs w:val="24"/>
        </w:rPr>
        <w:t>.</w:t>
      </w:r>
      <w:r w:rsidR="00AF36EE">
        <w:rPr>
          <w:rFonts w:ascii="Times New Roman" w:hAnsi="Times New Roman"/>
          <w:sz w:val="24"/>
          <w:szCs w:val="24"/>
        </w:rPr>
        <w:t>11</w:t>
      </w:r>
      <w:r w:rsidR="00406DF1" w:rsidRPr="00406DF1">
        <w:rPr>
          <w:rFonts w:ascii="Times New Roman" w:hAnsi="Times New Roman"/>
          <w:sz w:val="24"/>
          <w:szCs w:val="24"/>
        </w:rPr>
        <w:t>.201</w:t>
      </w:r>
      <w:r w:rsidR="00AF36EE">
        <w:rPr>
          <w:rFonts w:ascii="Times New Roman" w:hAnsi="Times New Roman"/>
          <w:sz w:val="24"/>
          <w:szCs w:val="24"/>
        </w:rPr>
        <w:t>8</w:t>
      </w:r>
      <w:r w:rsidR="00406DF1" w:rsidRPr="00406DF1">
        <w:rPr>
          <w:rFonts w:ascii="Times New Roman" w:hAnsi="Times New Roman"/>
          <w:sz w:val="24"/>
          <w:szCs w:val="24"/>
        </w:rPr>
        <w:t>r</w:t>
      </w:r>
      <w:r w:rsidR="00AF36EE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B50D35" w:rsidRPr="0079043F" w:rsidRDefault="00B50D35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</w:t>
      </w:r>
      <w:r w:rsidR="003D1AB0">
        <w:rPr>
          <w:rFonts w:ascii="Times New Roman" w:hAnsi="Times New Roman"/>
          <w:sz w:val="24"/>
          <w:szCs w:val="24"/>
        </w:rPr>
        <w:t xml:space="preserve"> w Tarnowie, ul. Szpitalna 13, </w:t>
      </w:r>
      <w:r w:rsidRPr="0079043F">
        <w:rPr>
          <w:rFonts w:ascii="Times New Roman" w:hAnsi="Times New Roman"/>
          <w:sz w:val="24"/>
          <w:szCs w:val="24"/>
        </w:rPr>
        <w:t>33-100 Tarnów zawiadamia, iż ogłoszenie o udzieleniu</w:t>
      </w:r>
      <w:r w:rsidR="0036265C">
        <w:rPr>
          <w:rFonts w:ascii="Times New Roman" w:hAnsi="Times New Roman"/>
          <w:sz w:val="24"/>
          <w:szCs w:val="24"/>
        </w:rPr>
        <w:t xml:space="preserve"> </w:t>
      </w:r>
      <w:r w:rsidR="00D52E65">
        <w:rPr>
          <w:rFonts w:ascii="Times New Roman" w:hAnsi="Times New Roman"/>
          <w:sz w:val="24"/>
          <w:szCs w:val="24"/>
        </w:rPr>
        <w:t>zamówienia w sprawie AE/ZP-27-</w:t>
      </w:r>
      <w:r w:rsidR="00AF36EE">
        <w:rPr>
          <w:rFonts w:ascii="Times New Roman" w:hAnsi="Times New Roman"/>
          <w:sz w:val="24"/>
          <w:szCs w:val="24"/>
        </w:rPr>
        <w:t>62</w:t>
      </w:r>
      <w:r w:rsidR="0036265C">
        <w:rPr>
          <w:rFonts w:ascii="Times New Roman" w:hAnsi="Times New Roman"/>
          <w:sz w:val="24"/>
          <w:szCs w:val="24"/>
        </w:rPr>
        <w:t>/18</w:t>
      </w:r>
      <w:r w:rsidRPr="0079043F">
        <w:rPr>
          <w:rFonts w:ascii="Times New Roman" w:hAnsi="Times New Roman"/>
          <w:sz w:val="24"/>
          <w:szCs w:val="24"/>
        </w:rPr>
        <w:t xml:space="preserve"> zostało opublikowane w Biuletyn</w:t>
      </w:r>
      <w:r w:rsidR="006F5D08">
        <w:rPr>
          <w:rFonts w:ascii="Times New Roman" w:hAnsi="Times New Roman"/>
          <w:sz w:val="24"/>
          <w:szCs w:val="24"/>
        </w:rPr>
        <w:t>i</w:t>
      </w:r>
      <w:r w:rsidR="00643492">
        <w:rPr>
          <w:rFonts w:ascii="Times New Roman" w:hAnsi="Times New Roman"/>
          <w:sz w:val="24"/>
          <w:szCs w:val="24"/>
        </w:rPr>
        <w:t xml:space="preserve">e Zamówień Publicznych z dnia </w:t>
      </w:r>
      <w:r w:rsidR="00AF36EE">
        <w:rPr>
          <w:rFonts w:ascii="Times New Roman" w:hAnsi="Times New Roman"/>
          <w:sz w:val="24"/>
          <w:szCs w:val="24"/>
        </w:rPr>
        <w:t>23</w:t>
      </w:r>
      <w:r w:rsidR="00D52E65">
        <w:rPr>
          <w:rFonts w:ascii="Times New Roman" w:hAnsi="Times New Roman"/>
          <w:sz w:val="24"/>
          <w:szCs w:val="24"/>
        </w:rPr>
        <w:t>.</w:t>
      </w:r>
      <w:r w:rsidR="00AF36EE">
        <w:rPr>
          <w:rFonts w:ascii="Times New Roman" w:hAnsi="Times New Roman"/>
          <w:sz w:val="24"/>
          <w:szCs w:val="24"/>
        </w:rPr>
        <w:t>11</w:t>
      </w:r>
      <w:r w:rsidR="001929ED" w:rsidRPr="00406DF1">
        <w:rPr>
          <w:rFonts w:ascii="Times New Roman" w:hAnsi="Times New Roman"/>
          <w:sz w:val="24"/>
          <w:szCs w:val="24"/>
        </w:rPr>
        <w:t>.201</w:t>
      </w:r>
      <w:r w:rsidR="00AF36EE">
        <w:rPr>
          <w:rFonts w:ascii="Times New Roman" w:hAnsi="Times New Roman"/>
          <w:sz w:val="24"/>
          <w:szCs w:val="24"/>
        </w:rPr>
        <w:t>8</w:t>
      </w:r>
      <w:r w:rsidR="001929ED" w:rsidRPr="00406DF1">
        <w:rPr>
          <w:rFonts w:ascii="Times New Roman" w:hAnsi="Times New Roman"/>
          <w:sz w:val="24"/>
          <w:szCs w:val="24"/>
        </w:rPr>
        <w:t>r</w:t>
      </w:r>
      <w:r w:rsidR="00AD7E23">
        <w:rPr>
          <w:rFonts w:ascii="Times New Roman" w:hAnsi="Times New Roman"/>
          <w:sz w:val="24"/>
          <w:szCs w:val="24"/>
        </w:rPr>
        <w:t xml:space="preserve">. </w:t>
      </w:r>
      <w:r w:rsidR="001929ED" w:rsidRPr="0079043F">
        <w:rPr>
          <w:rFonts w:ascii="Times New Roman" w:hAnsi="Times New Roman"/>
          <w:sz w:val="24"/>
          <w:szCs w:val="24"/>
        </w:rPr>
        <w:t xml:space="preserve"> </w:t>
      </w:r>
      <w:r w:rsidRPr="0079043F">
        <w:rPr>
          <w:rFonts w:ascii="Times New Roman" w:hAnsi="Times New Roman"/>
          <w:sz w:val="24"/>
          <w:szCs w:val="24"/>
        </w:rPr>
        <w:t>pod  Nr</w:t>
      </w:r>
      <w:r w:rsidR="004D49D2">
        <w:rPr>
          <w:rFonts w:ascii="Times New Roman" w:hAnsi="Times New Roman"/>
          <w:sz w:val="24"/>
          <w:szCs w:val="24"/>
        </w:rPr>
        <w:t xml:space="preserve"> </w:t>
      </w:r>
      <w:r w:rsidR="00AF36EE">
        <w:rPr>
          <w:rFonts w:ascii="Times New Roman" w:hAnsi="Times New Roman"/>
          <w:sz w:val="24"/>
          <w:szCs w:val="24"/>
        </w:rPr>
        <w:t>500281552</w:t>
      </w:r>
      <w:r w:rsidR="00DE5372">
        <w:rPr>
          <w:rFonts w:ascii="Times New Roman" w:hAnsi="Times New Roman"/>
          <w:sz w:val="24"/>
          <w:szCs w:val="24"/>
        </w:rPr>
        <w:t>-</w:t>
      </w:r>
      <w:r w:rsidR="001929ED">
        <w:rPr>
          <w:rFonts w:ascii="Times New Roman" w:hAnsi="Times New Roman"/>
          <w:sz w:val="24"/>
          <w:szCs w:val="24"/>
        </w:rPr>
        <w:t>N-</w:t>
      </w:r>
      <w:r w:rsidR="000258F9">
        <w:rPr>
          <w:rFonts w:ascii="Times New Roman" w:hAnsi="Times New Roman"/>
          <w:sz w:val="24"/>
          <w:szCs w:val="24"/>
        </w:rPr>
        <w:t>2018</w:t>
      </w:r>
      <w:r w:rsidRPr="0079043F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</w:p>
    <w:p w:rsidR="00406DF1" w:rsidRDefault="00406DF1" w:rsidP="00406DF1">
      <w:pPr>
        <w:rPr>
          <w:sz w:val="24"/>
          <w:szCs w:val="24"/>
        </w:rPr>
      </w:pPr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  <w:bookmarkStart w:id="0" w:name="_GoBack"/>
      <w:bookmarkEnd w:id="0"/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1929ED">
      <w:headerReference w:type="default" r:id="rId7"/>
      <w:footerReference w:type="even" r:id="rId8"/>
      <w:footerReference w:type="default" r:id="rId9"/>
      <w:pgSz w:w="11906" w:h="16838"/>
      <w:pgMar w:top="540" w:right="926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172" w:rsidRDefault="00F67172" w:rsidP="00F75130">
      <w:pPr>
        <w:spacing w:after="0" w:line="240" w:lineRule="auto"/>
      </w:pPr>
      <w:r>
        <w:separator/>
      </w:r>
    </w:p>
  </w:endnote>
  <w:endnote w:type="continuationSeparator" w:id="0">
    <w:p w:rsidR="00F67172" w:rsidRDefault="00F67172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429" w:rsidRDefault="001B64D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172" w:rsidRDefault="00F67172" w:rsidP="00F75130">
      <w:pPr>
        <w:spacing w:after="0" w:line="240" w:lineRule="auto"/>
      </w:pPr>
      <w:r>
        <w:separator/>
      </w:r>
    </w:p>
  </w:footnote>
  <w:footnote w:type="continuationSeparator" w:id="0">
    <w:p w:rsidR="00F67172" w:rsidRDefault="00F67172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047AE"/>
    <w:rsid w:val="00005FC0"/>
    <w:rsid w:val="0002423A"/>
    <w:rsid w:val="00024AD9"/>
    <w:rsid w:val="000258F9"/>
    <w:rsid w:val="000300B4"/>
    <w:rsid w:val="00030672"/>
    <w:rsid w:val="00030FA1"/>
    <w:rsid w:val="00031796"/>
    <w:rsid w:val="000371EC"/>
    <w:rsid w:val="000429EA"/>
    <w:rsid w:val="00057BCF"/>
    <w:rsid w:val="00063DCE"/>
    <w:rsid w:val="00065D70"/>
    <w:rsid w:val="0007107A"/>
    <w:rsid w:val="000837B4"/>
    <w:rsid w:val="00093D06"/>
    <w:rsid w:val="00095F19"/>
    <w:rsid w:val="000A3856"/>
    <w:rsid w:val="00122138"/>
    <w:rsid w:val="00130BF8"/>
    <w:rsid w:val="00132074"/>
    <w:rsid w:val="00146F77"/>
    <w:rsid w:val="001471DB"/>
    <w:rsid w:val="00151007"/>
    <w:rsid w:val="00185665"/>
    <w:rsid w:val="001916D4"/>
    <w:rsid w:val="001929ED"/>
    <w:rsid w:val="00195F12"/>
    <w:rsid w:val="001B64D7"/>
    <w:rsid w:val="001D5076"/>
    <w:rsid w:val="001E2751"/>
    <w:rsid w:val="001F6FE4"/>
    <w:rsid w:val="001F72FC"/>
    <w:rsid w:val="002119C3"/>
    <w:rsid w:val="00216F8B"/>
    <w:rsid w:val="00217187"/>
    <w:rsid w:val="00223E26"/>
    <w:rsid w:val="00230A10"/>
    <w:rsid w:val="00233E68"/>
    <w:rsid w:val="00242088"/>
    <w:rsid w:val="00252BA5"/>
    <w:rsid w:val="00253DD7"/>
    <w:rsid w:val="00254386"/>
    <w:rsid w:val="00275112"/>
    <w:rsid w:val="00281ACE"/>
    <w:rsid w:val="002860C9"/>
    <w:rsid w:val="002B6027"/>
    <w:rsid w:val="002D203E"/>
    <w:rsid w:val="002E36DD"/>
    <w:rsid w:val="002F5CBD"/>
    <w:rsid w:val="002F7D68"/>
    <w:rsid w:val="002F7E40"/>
    <w:rsid w:val="00305394"/>
    <w:rsid w:val="00313CD5"/>
    <w:rsid w:val="00327720"/>
    <w:rsid w:val="0033141F"/>
    <w:rsid w:val="00334975"/>
    <w:rsid w:val="003540B5"/>
    <w:rsid w:val="00355922"/>
    <w:rsid w:val="0036265C"/>
    <w:rsid w:val="003753D8"/>
    <w:rsid w:val="00391429"/>
    <w:rsid w:val="003A7C88"/>
    <w:rsid w:val="003B2A19"/>
    <w:rsid w:val="003B3184"/>
    <w:rsid w:val="003B5322"/>
    <w:rsid w:val="003C1260"/>
    <w:rsid w:val="003C5062"/>
    <w:rsid w:val="003D1AB0"/>
    <w:rsid w:val="003D78E0"/>
    <w:rsid w:val="003E408C"/>
    <w:rsid w:val="003F0D0B"/>
    <w:rsid w:val="003F59A7"/>
    <w:rsid w:val="00406DF1"/>
    <w:rsid w:val="0041460E"/>
    <w:rsid w:val="00447B23"/>
    <w:rsid w:val="00470B04"/>
    <w:rsid w:val="0047528A"/>
    <w:rsid w:val="00491531"/>
    <w:rsid w:val="004A2F10"/>
    <w:rsid w:val="004B13BD"/>
    <w:rsid w:val="004D27CA"/>
    <w:rsid w:val="004D49D2"/>
    <w:rsid w:val="004E3FD4"/>
    <w:rsid w:val="004E4B1C"/>
    <w:rsid w:val="004E63B6"/>
    <w:rsid w:val="005034CC"/>
    <w:rsid w:val="00515A0A"/>
    <w:rsid w:val="00516BD2"/>
    <w:rsid w:val="00523C64"/>
    <w:rsid w:val="00537C7B"/>
    <w:rsid w:val="00554C9D"/>
    <w:rsid w:val="0056289C"/>
    <w:rsid w:val="005850E1"/>
    <w:rsid w:val="005A16D8"/>
    <w:rsid w:val="005B1467"/>
    <w:rsid w:val="005D0EF8"/>
    <w:rsid w:val="005D2788"/>
    <w:rsid w:val="005E6163"/>
    <w:rsid w:val="005E702F"/>
    <w:rsid w:val="005E7417"/>
    <w:rsid w:val="00611755"/>
    <w:rsid w:val="0061426E"/>
    <w:rsid w:val="00643492"/>
    <w:rsid w:val="006624EB"/>
    <w:rsid w:val="00666192"/>
    <w:rsid w:val="00675A75"/>
    <w:rsid w:val="006771B7"/>
    <w:rsid w:val="006B0315"/>
    <w:rsid w:val="006F5D08"/>
    <w:rsid w:val="006F711E"/>
    <w:rsid w:val="00701C79"/>
    <w:rsid w:val="0070568D"/>
    <w:rsid w:val="007477D2"/>
    <w:rsid w:val="00753E39"/>
    <w:rsid w:val="0079043F"/>
    <w:rsid w:val="007924D6"/>
    <w:rsid w:val="00795F5C"/>
    <w:rsid w:val="00797C3A"/>
    <w:rsid w:val="007A0B53"/>
    <w:rsid w:val="007C57AE"/>
    <w:rsid w:val="007D18B3"/>
    <w:rsid w:val="007E1E50"/>
    <w:rsid w:val="00804DD2"/>
    <w:rsid w:val="00806B2C"/>
    <w:rsid w:val="00814F9D"/>
    <w:rsid w:val="00817B8D"/>
    <w:rsid w:val="00827BC1"/>
    <w:rsid w:val="00836C1E"/>
    <w:rsid w:val="008474D9"/>
    <w:rsid w:val="008537F8"/>
    <w:rsid w:val="00873BC0"/>
    <w:rsid w:val="00875981"/>
    <w:rsid w:val="00876B88"/>
    <w:rsid w:val="008A3E27"/>
    <w:rsid w:val="008A3F53"/>
    <w:rsid w:val="008A46E7"/>
    <w:rsid w:val="008E33D1"/>
    <w:rsid w:val="009039E7"/>
    <w:rsid w:val="00943233"/>
    <w:rsid w:val="00950DB2"/>
    <w:rsid w:val="00964A7B"/>
    <w:rsid w:val="00970BCB"/>
    <w:rsid w:val="00981F89"/>
    <w:rsid w:val="009829DB"/>
    <w:rsid w:val="00987DB8"/>
    <w:rsid w:val="0099604D"/>
    <w:rsid w:val="009B5B16"/>
    <w:rsid w:val="009B5E80"/>
    <w:rsid w:val="009B6F98"/>
    <w:rsid w:val="009C4E49"/>
    <w:rsid w:val="009C58CC"/>
    <w:rsid w:val="00A01E68"/>
    <w:rsid w:val="00A01EFC"/>
    <w:rsid w:val="00A26967"/>
    <w:rsid w:val="00A456BB"/>
    <w:rsid w:val="00A475D2"/>
    <w:rsid w:val="00A51DB9"/>
    <w:rsid w:val="00A81849"/>
    <w:rsid w:val="00A831A8"/>
    <w:rsid w:val="00A96234"/>
    <w:rsid w:val="00AA2530"/>
    <w:rsid w:val="00AB0054"/>
    <w:rsid w:val="00AB6488"/>
    <w:rsid w:val="00AD6AB5"/>
    <w:rsid w:val="00AD7E23"/>
    <w:rsid w:val="00AE2E71"/>
    <w:rsid w:val="00AE48F1"/>
    <w:rsid w:val="00AE686F"/>
    <w:rsid w:val="00AF2DA8"/>
    <w:rsid w:val="00AF3677"/>
    <w:rsid w:val="00AF36EE"/>
    <w:rsid w:val="00AF612D"/>
    <w:rsid w:val="00AF7332"/>
    <w:rsid w:val="00B111D3"/>
    <w:rsid w:val="00B153A5"/>
    <w:rsid w:val="00B438E6"/>
    <w:rsid w:val="00B44F98"/>
    <w:rsid w:val="00B50D35"/>
    <w:rsid w:val="00B541AF"/>
    <w:rsid w:val="00B6056F"/>
    <w:rsid w:val="00B619D2"/>
    <w:rsid w:val="00B64616"/>
    <w:rsid w:val="00B659EB"/>
    <w:rsid w:val="00B67000"/>
    <w:rsid w:val="00B67144"/>
    <w:rsid w:val="00B67952"/>
    <w:rsid w:val="00BA204F"/>
    <w:rsid w:val="00BA3821"/>
    <w:rsid w:val="00BA7F1F"/>
    <w:rsid w:val="00BB48A1"/>
    <w:rsid w:val="00BB6E57"/>
    <w:rsid w:val="00BE23C9"/>
    <w:rsid w:val="00BE7BA4"/>
    <w:rsid w:val="00C07641"/>
    <w:rsid w:val="00C167DF"/>
    <w:rsid w:val="00C23D64"/>
    <w:rsid w:val="00C2481A"/>
    <w:rsid w:val="00C34AF3"/>
    <w:rsid w:val="00C514DE"/>
    <w:rsid w:val="00C87E0F"/>
    <w:rsid w:val="00C9425B"/>
    <w:rsid w:val="00CA47A5"/>
    <w:rsid w:val="00CB106F"/>
    <w:rsid w:val="00CB1F64"/>
    <w:rsid w:val="00CC3368"/>
    <w:rsid w:val="00CC3D8A"/>
    <w:rsid w:val="00CC4714"/>
    <w:rsid w:val="00CE77B3"/>
    <w:rsid w:val="00D05432"/>
    <w:rsid w:val="00D202E6"/>
    <w:rsid w:val="00D2140D"/>
    <w:rsid w:val="00D34AC4"/>
    <w:rsid w:val="00D355E1"/>
    <w:rsid w:val="00D412F1"/>
    <w:rsid w:val="00D46928"/>
    <w:rsid w:val="00D52E65"/>
    <w:rsid w:val="00D662B7"/>
    <w:rsid w:val="00D70CA1"/>
    <w:rsid w:val="00D7743D"/>
    <w:rsid w:val="00D945BB"/>
    <w:rsid w:val="00DB7325"/>
    <w:rsid w:val="00DE5372"/>
    <w:rsid w:val="00E0639A"/>
    <w:rsid w:val="00E12660"/>
    <w:rsid w:val="00E1535D"/>
    <w:rsid w:val="00E26FB6"/>
    <w:rsid w:val="00E323D5"/>
    <w:rsid w:val="00E324E2"/>
    <w:rsid w:val="00E34379"/>
    <w:rsid w:val="00E3729E"/>
    <w:rsid w:val="00E71D14"/>
    <w:rsid w:val="00EA2857"/>
    <w:rsid w:val="00EA32CC"/>
    <w:rsid w:val="00EB6C7E"/>
    <w:rsid w:val="00EC07BF"/>
    <w:rsid w:val="00EE7735"/>
    <w:rsid w:val="00F0025A"/>
    <w:rsid w:val="00F07DD7"/>
    <w:rsid w:val="00F34558"/>
    <w:rsid w:val="00F42582"/>
    <w:rsid w:val="00F473DA"/>
    <w:rsid w:val="00F67172"/>
    <w:rsid w:val="00F75130"/>
    <w:rsid w:val="00F8784B"/>
    <w:rsid w:val="00F953DC"/>
    <w:rsid w:val="00FA01A7"/>
    <w:rsid w:val="00FA0BA3"/>
    <w:rsid w:val="00FA4407"/>
    <w:rsid w:val="00FA485F"/>
    <w:rsid w:val="00FA633A"/>
    <w:rsid w:val="00FA78A7"/>
    <w:rsid w:val="00FB4803"/>
    <w:rsid w:val="00FB56D3"/>
    <w:rsid w:val="00FB5AF0"/>
    <w:rsid w:val="00FC491F"/>
    <w:rsid w:val="00FF608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D9B32"/>
  <w15:chartTrackingRefBased/>
  <w15:docId w15:val="{3B187D91-7A6C-41A9-9C48-3A4694D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1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3</cp:revision>
  <cp:lastPrinted>2014-10-01T12:54:00Z</cp:lastPrinted>
  <dcterms:created xsi:type="dcterms:W3CDTF">2018-11-23T11:10:00Z</dcterms:created>
  <dcterms:modified xsi:type="dcterms:W3CDTF">2018-11-23T11:11:00Z</dcterms:modified>
</cp:coreProperties>
</file>