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849" w:rsidRDefault="00904A4C" w:rsidP="00A81849">
      <w:pPr>
        <w:pStyle w:val="Nagwek"/>
      </w:pPr>
      <w:r w:rsidRPr="00512DED">
        <w:rPr>
          <w:noProof/>
        </w:rPr>
        <w:drawing>
          <wp:inline distT="0" distB="0" distL="0" distR="0">
            <wp:extent cx="5038090" cy="983615"/>
            <wp:effectExtent l="0" t="0" r="0" b="0"/>
            <wp:docPr id="1" name="Obraz 1" descr="naglow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aglowe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8E6" w:rsidRDefault="00B438E6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Default="00406DF1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Pr="00406DF1" w:rsidRDefault="00406DF1" w:rsidP="00406DF1">
      <w:pPr>
        <w:ind w:left="5664" w:firstLine="708"/>
        <w:rPr>
          <w:rFonts w:ascii="Times New Roman" w:hAnsi="Times New Roman"/>
          <w:sz w:val="24"/>
          <w:szCs w:val="24"/>
        </w:rPr>
      </w:pPr>
      <w:r w:rsidRPr="00406DF1">
        <w:rPr>
          <w:rFonts w:ascii="Times New Roman" w:hAnsi="Times New Roman"/>
          <w:sz w:val="24"/>
          <w:szCs w:val="24"/>
        </w:rPr>
        <w:t xml:space="preserve">              Tarnów </w:t>
      </w:r>
      <w:r w:rsidR="00FF69E5">
        <w:rPr>
          <w:rFonts w:ascii="Times New Roman" w:hAnsi="Times New Roman"/>
          <w:sz w:val="24"/>
          <w:szCs w:val="24"/>
        </w:rPr>
        <w:t>14</w:t>
      </w:r>
      <w:r w:rsidRPr="00406DF1">
        <w:rPr>
          <w:rFonts w:ascii="Times New Roman" w:hAnsi="Times New Roman"/>
          <w:sz w:val="24"/>
          <w:szCs w:val="24"/>
        </w:rPr>
        <w:t>.</w:t>
      </w:r>
      <w:r w:rsidR="00FF69E5">
        <w:rPr>
          <w:rFonts w:ascii="Times New Roman" w:hAnsi="Times New Roman"/>
          <w:sz w:val="24"/>
          <w:szCs w:val="24"/>
        </w:rPr>
        <w:t>12</w:t>
      </w:r>
      <w:r w:rsidRPr="00406DF1">
        <w:rPr>
          <w:rFonts w:ascii="Times New Roman" w:hAnsi="Times New Roman"/>
          <w:sz w:val="24"/>
          <w:szCs w:val="24"/>
        </w:rPr>
        <w:t>.201</w:t>
      </w:r>
      <w:r w:rsidR="00594089">
        <w:rPr>
          <w:rFonts w:ascii="Times New Roman" w:hAnsi="Times New Roman"/>
          <w:sz w:val="24"/>
          <w:szCs w:val="24"/>
        </w:rPr>
        <w:t>8</w:t>
      </w:r>
      <w:r w:rsidRPr="00406DF1">
        <w:rPr>
          <w:rFonts w:ascii="Times New Roman" w:hAnsi="Times New Roman"/>
          <w:sz w:val="24"/>
          <w:szCs w:val="24"/>
        </w:rPr>
        <w:t>r</w:t>
      </w:r>
      <w:r w:rsidR="00594089">
        <w:rPr>
          <w:rFonts w:ascii="Times New Roman" w:hAnsi="Times New Roman"/>
          <w:sz w:val="24"/>
          <w:szCs w:val="24"/>
        </w:rPr>
        <w:t>.</w:t>
      </w:r>
    </w:p>
    <w:p w:rsidR="00406DF1" w:rsidRPr="00406DF1" w:rsidRDefault="00406DF1" w:rsidP="00406DF1">
      <w:pPr>
        <w:rPr>
          <w:rFonts w:ascii="Times New Roman" w:hAnsi="Times New Roman"/>
          <w:sz w:val="24"/>
          <w:szCs w:val="24"/>
        </w:rPr>
      </w:pPr>
    </w:p>
    <w:p w:rsidR="00E46B3B" w:rsidRPr="00406DF1" w:rsidRDefault="00B50D35" w:rsidP="00E46B3B">
      <w:pPr>
        <w:spacing w:line="360" w:lineRule="auto"/>
        <w:rPr>
          <w:rFonts w:ascii="Times New Roman" w:hAnsi="Times New Roman"/>
          <w:sz w:val="24"/>
          <w:szCs w:val="24"/>
        </w:rPr>
      </w:pPr>
      <w:r w:rsidRPr="0079043F">
        <w:rPr>
          <w:rFonts w:ascii="Times New Roman" w:hAnsi="Times New Roman"/>
          <w:sz w:val="24"/>
          <w:szCs w:val="24"/>
        </w:rPr>
        <w:t>Zamawiający - Specjalistyczny Szpital im. E. Szczeklika w Tarnowie, ul. Szpitalna 13, 33-100 Tarnów zawiadamia, iż ogłoszenie o udzieleniu</w:t>
      </w:r>
      <w:r w:rsidR="00E46B3B">
        <w:rPr>
          <w:rFonts w:ascii="Times New Roman" w:hAnsi="Times New Roman"/>
          <w:sz w:val="24"/>
          <w:szCs w:val="24"/>
        </w:rPr>
        <w:t xml:space="preserve"> </w:t>
      </w:r>
      <w:r w:rsidR="00123DDA">
        <w:rPr>
          <w:rFonts w:ascii="Times New Roman" w:hAnsi="Times New Roman"/>
          <w:sz w:val="24"/>
          <w:szCs w:val="24"/>
        </w:rPr>
        <w:t>zamówienia w sprawie AE/ZP-27-</w:t>
      </w:r>
      <w:r w:rsidR="00B42341">
        <w:rPr>
          <w:rFonts w:ascii="Times New Roman" w:hAnsi="Times New Roman"/>
          <w:sz w:val="24"/>
          <w:szCs w:val="24"/>
        </w:rPr>
        <w:t>45</w:t>
      </w:r>
      <w:bookmarkStart w:id="0" w:name="_GoBack"/>
      <w:bookmarkEnd w:id="0"/>
      <w:r w:rsidR="00D202E6">
        <w:rPr>
          <w:rFonts w:ascii="Times New Roman" w:hAnsi="Times New Roman"/>
          <w:sz w:val="24"/>
          <w:szCs w:val="24"/>
        </w:rPr>
        <w:t>/1</w:t>
      </w:r>
      <w:r w:rsidR="00594089">
        <w:rPr>
          <w:rFonts w:ascii="Times New Roman" w:hAnsi="Times New Roman"/>
          <w:sz w:val="24"/>
          <w:szCs w:val="24"/>
        </w:rPr>
        <w:t>8</w:t>
      </w:r>
      <w:r w:rsidRPr="0079043F">
        <w:rPr>
          <w:rFonts w:ascii="Times New Roman" w:hAnsi="Times New Roman"/>
          <w:sz w:val="24"/>
          <w:szCs w:val="24"/>
        </w:rPr>
        <w:t xml:space="preserve"> </w:t>
      </w:r>
      <w:r w:rsidR="00E46B3B" w:rsidRPr="00406DF1">
        <w:rPr>
          <w:rFonts w:ascii="Times New Roman" w:hAnsi="Times New Roman"/>
          <w:sz w:val="24"/>
          <w:szCs w:val="24"/>
        </w:rPr>
        <w:t xml:space="preserve">zostało opublikowane w Dzienniku Urzędowym Unii Europejskiej z dnia </w:t>
      </w:r>
      <w:r w:rsidR="00B42341">
        <w:rPr>
          <w:rFonts w:ascii="Times New Roman" w:hAnsi="Times New Roman"/>
          <w:sz w:val="24"/>
          <w:szCs w:val="24"/>
        </w:rPr>
        <w:t>14</w:t>
      </w:r>
      <w:r w:rsidR="00E46B3B" w:rsidRPr="00406DF1">
        <w:rPr>
          <w:rFonts w:ascii="Times New Roman" w:hAnsi="Times New Roman"/>
          <w:sz w:val="24"/>
          <w:szCs w:val="24"/>
        </w:rPr>
        <w:t>.</w:t>
      </w:r>
      <w:r w:rsidR="00B42341">
        <w:rPr>
          <w:rFonts w:ascii="Times New Roman" w:hAnsi="Times New Roman"/>
          <w:sz w:val="24"/>
          <w:szCs w:val="24"/>
        </w:rPr>
        <w:t>12</w:t>
      </w:r>
      <w:r w:rsidR="00E46B3B" w:rsidRPr="00406DF1">
        <w:rPr>
          <w:rFonts w:ascii="Times New Roman" w:hAnsi="Times New Roman"/>
          <w:sz w:val="24"/>
          <w:szCs w:val="24"/>
        </w:rPr>
        <w:t>.201</w:t>
      </w:r>
      <w:r w:rsidR="00594089">
        <w:rPr>
          <w:rFonts w:ascii="Times New Roman" w:hAnsi="Times New Roman"/>
          <w:sz w:val="24"/>
          <w:szCs w:val="24"/>
        </w:rPr>
        <w:t>8</w:t>
      </w:r>
      <w:r w:rsidR="00E46B3B" w:rsidRPr="00406DF1">
        <w:rPr>
          <w:rFonts w:ascii="Times New Roman" w:hAnsi="Times New Roman"/>
          <w:sz w:val="24"/>
          <w:szCs w:val="24"/>
        </w:rPr>
        <w:t>r</w:t>
      </w:r>
      <w:r w:rsidR="00594089">
        <w:rPr>
          <w:rFonts w:ascii="Times New Roman" w:hAnsi="Times New Roman"/>
          <w:sz w:val="24"/>
          <w:szCs w:val="24"/>
        </w:rPr>
        <w:t>.</w:t>
      </w:r>
      <w:r w:rsidR="00E46B3B" w:rsidRPr="00406DF1">
        <w:rPr>
          <w:rFonts w:ascii="Times New Roman" w:hAnsi="Times New Roman"/>
          <w:sz w:val="24"/>
          <w:szCs w:val="24"/>
        </w:rPr>
        <w:t xml:space="preserve"> pod pozycją  </w:t>
      </w:r>
      <w:r w:rsidR="00E46B3B">
        <w:rPr>
          <w:rFonts w:ascii="Times New Roman" w:hAnsi="Times New Roman"/>
          <w:sz w:val="24"/>
          <w:szCs w:val="24"/>
        </w:rPr>
        <w:br/>
      </w:r>
      <w:r w:rsidR="00E46B3B" w:rsidRPr="00406DF1">
        <w:rPr>
          <w:rFonts w:ascii="Times New Roman" w:hAnsi="Times New Roman"/>
          <w:sz w:val="24"/>
          <w:szCs w:val="24"/>
        </w:rPr>
        <w:t>201</w:t>
      </w:r>
      <w:r w:rsidR="00E46B3B">
        <w:rPr>
          <w:rFonts w:ascii="Times New Roman" w:hAnsi="Times New Roman"/>
          <w:sz w:val="24"/>
          <w:szCs w:val="24"/>
        </w:rPr>
        <w:t>7</w:t>
      </w:r>
      <w:r w:rsidR="00E46B3B" w:rsidRPr="00406DF1">
        <w:rPr>
          <w:rFonts w:ascii="Times New Roman" w:hAnsi="Times New Roman"/>
          <w:sz w:val="24"/>
          <w:szCs w:val="24"/>
        </w:rPr>
        <w:t xml:space="preserve">/S </w:t>
      </w:r>
      <w:r w:rsidR="00B42341">
        <w:rPr>
          <w:rFonts w:ascii="Times New Roman" w:hAnsi="Times New Roman"/>
          <w:sz w:val="24"/>
          <w:szCs w:val="24"/>
        </w:rPr>
        <w:t>241-550134</w:t>
      </w:r>
    </w:p>
    <w:p w:rsidR="00406DF1" w:rsidRPr="00406DF1" w:rsidRDefault="00406DF1" w:rsidP="00406DF1">
      <w:pPr>
        <w:spacing w:line="360" w:lineRule="auto"/>
        <w:rPr>
          <w:rFonts w:ascii="Times New Roman" w:hAnsi="Times New Roman"/>
          <w:sz w:val="24"/>
          <w:szCs w:val="24"/>
        </w:rPr>
      </w:pPr>
      <w:r w:rsidRPr="00406DF1">
        <w:rPr>
          <w:rFonts w:ascii="Times New Roman" w:hAnsi="Times New Roman"/>
          <w:sz w:val="24"/>
          <w:szCs w:val="24"/>
        </w:rPr>
        <w:t xml:space="preserve"> </w:t>
      </w:r>
    </w:p>
    <w:p w:rsidR="00406DF1" w:rsidRDefault="00406DF1" w:rsidP="00406DF1">
      <w:pPr>
        <w:rPr>
          <w:sz w:val="24"/>
          <w:szCs w:val="24"/>
        </w:rPr>
      </w:pPr>
    </w:p>
    <w:p w:rsidR="00406DF1" w:rsidRDefault="00406DF1" w:rsidP="00406DF1">
      <w:pPr>
        <w:tabs>
          <w:tab w:val="left" w:pos="5580"/>
        </w:tabs>
        <w:ind w:left="2124"/>
        <w:rPr>
          <w:sz w:val="20"/>
          <w:szCs w:val="20"/>
        </w:rPr>
      </w:pPr>
    </w:p>
    <w:p w:rsidR="00406DF1" w:rsidRDefault="00406DF1" w:rsidP="00406DF1">
      <w:pPr>
        <w:ind w:left="6372" w:firstLine="708"/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4714" w:rsidRDefault="009B5B16" w:rsidP="00CC47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sectPr w:rsidR="00CC4714" w:rsidSect="00065D70">
      <w:headerReference w:type="default" r:id="rId7"/>
      <w:footerReference w:type="even" r:id="rId8"/>
      <w:footerReference w:type="default" r:id="rId9"/>
      <w:pgSz w:w="11906" w:h="16838"/>
      <w:pgMar w:top="540" w:right="1134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984" w:rsidRDefault="009E0984" w:rsidP="00F75130">
      <w:pPr>
        <w:spacing w:after="0" w:line="240" w:lineRule="auto"/>
      </w:pPr>
      <w:r>
        <w:separator/>
      </w:r>
    </w:p>
  </w:endnote>
  <w:endnote w:type="continuationSeparator" w:id="0">
    <w:p w:rsidR="009E0984" w:rsidRDefault="009E0984" w:rsidP="00F75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400B" w:rsidRDefault="00D80B32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7BF" w:rsidRPr="00AF3677" w:rsidRDefault="00EC07BF" w:rsidP="00873BC0">
    <w:pPr>
      <w:spacing w:before="120" w:after="0"/>
      <w:jc w:val="center"/>
    </w:pPr>
  </w:p>
  <w:p w:rsidR="00EC07BF" w:rsidRDefault="00EC07BF" w:rsidP="00EC07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984" w:rsidRDefault="009E0984" w:rsidP="00F75130">
      <w:pPr>
        <w:spacing w:after="0" w:line="240" w:lineRule="auto"/>
      </w:pPr>
      <w:r>
        <w:separator/>
      </w:r>
    </w:p>
  </w:footnote>
  <w:footnote w:type="continuationSeparator" w:id="0">
    <w:p w:rsidR="009E0984" w:rsidRDefault="009E0984" w:rsidP="00F75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528A" w:rsidRDefault="0047528A" w:rsidP="00873BC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72"/>
    <w:rsid w:val="00030672"/>
    <w:rsid w:val="00030FA1"/>
    <w:rsid w:val="000429EA"/>
    <w:rsid w:val="00063DCE"/>
    <w:rsid w:val="00065D70"/>
    <w:rsid w:val="000837B4"/>
    <w:rsid w:val="000A3856"/>
    <w:rsid w:val="000E3D31"/>
    <w:rsid w:val="00116D39"/>
    <w:rsid w:val="00122138"/>
    <w:rsid w:val="00123DDA"/>
    <w:rsid w:val="00132074"/>
    <w:rsid w:val="001471DB"/>
    <w:rsid w:val="00151007"/>
    <w:rsid w:val="00185665"/>
    <w:rsid w:val="001916D4"/>
    <w:rsid w:val="00195F12"/>
    <w:rsid w:val="001D5076"/>
    <w:rsid w:val="001E2751"/>
    <w:rsid w:val="001E49BA"/>
    <w:rsid w:val="001F6FE4"/>
    <w:rsid w:val="00204EA2"/>
    <w:rsid w:val="00223E26"/>
    <w:rsid w:val="00230A10"/>
    <w:rsid w:val="00233E68"/>
    <w:rsid w:val="00254386"/>
    <w:rsid w:val="002621FD"/>
    <w:rsid w:val="00281ACE"/>
    <w:rsid w:val="002F5FE3"/>
    <w:rsid w:val="002F7E40"/>
    <w:rsid w:val="003107A3"/>
    <w:rsid w:val="00313CD5"/>
    <w:rsid w:val="0033141F"/>
    <w:rsid w:val="00334975"/>
    <w:rsid w:val="003373A6"/>
    <w:rsid w:val="00386681"/>
    <w:rsid w:val="0039050B"/>
    <w:rsid w:val="003F0D0B"/>
    <w:rsid w:val="004053FF"/>
    <w:rsid w:val="00406DF1"/>
    <w:rsid w:val="0041460E"/>
    <w:rsid w:val="0047528A"/>
    <w:rsid w:val="004B13BD"/>
    <w:rsid w:val="004D27CA"/>
    <w:rsid w:val="004D49D2"/>
    <w:rsid w:val="004E3FD4"/>
    <w:rsid w:val="004E4B1C"/>
    <w:rsid w:val="005034CC"/>
    <w:rsid w:val="00516BD2"/>
    <w:rsid w:val="00537C7B"/>
    <w:rsid w:val="00562660"/>
    <w:rsid w:val="0056289C"/>
    <w:rsid w:val="005850E1"/>
    <w:rsid w:val="00594089"/>
    <w:rsid w:val="005A16D8"/>
    <w:rsid w:val="005B41FF"/>
    <w:rsid w:val="005D2788"/>
    <w:rsid w:val="005E6163"/>
    <w:rsid w:val="00601271"/>
    <w:rsid w:val="00643492"/>
    <w:rsid w:val="006624EB"/>
    <w:rsid w:val="00675A75"/>
    <w:rsid w:val="006771B7"/>
    <w:rsid w:val="006B0315"/>
    <w:rsid w:val="006E7FF1"/>
    <w:rsid w:val="006F5D08"/>
    <w:rsid w:val="0070568D"/>
    <w:rsid w:val="00753E39"/>
    <w:rsid w:val="0079043F"/>
    <w:rsid w:val="00795F5C"/>
    <w:rsid w:val="007B20D8"/>
    <w:rsid w:val="007D18B3"/>
    <w:rsid w:val="007E1E50"/>
    <w:rsid w:val="00804DD2"/>
    <w:rsid w:val="00836C1E"/>
    <w:rsid w:val="008639A7"/>
    <w:rsid w:val="00873BC0"/>
    <w:rsid w:val="00875981"/>
    <w:rsid w:val="00876B88"/>
    <w:rsid w:val="008A46E7"/>
    <w:rsid w:val="008E33D1"/>
    <w:rsid w:val="008F2A69"/>
    <w:rsid w:val="009039E7"/>
    <w:rsid w:val="00904A4C"/>
    <w:rsid w:val="00963CB2"/>
    <w:rsid w:val="00980831"/>
    <w:rsid w:val="009829DB"/>
    <w:rsid w:val="0099604D"/>
    <w:rsid w:val="009973E1"/>
    <w:rsid w:val="009A400B"/>
    <w:rsid w:val="009B5B16"/>
    <w:rsid w:val="009B5E80"/>
    <w:rsid w:val="009B6F98"/>
    <w:rsid w:val="009C4E49"/>
    <w:rsid w:val="009E0984"/>
    <w:rsid w:val="00A01E68"/>
    <w:rsid w:val="00A01EFC"/>
    <w:rsid w:val="00A044F3"/>
    <w:rsid w:val="00A456BB"/>
    <w:rsid w:val="00A51DB9"/>
    <w:rsid w:val="00A81849"/>
    <w:rsid w:val="00A831A8"/>
    <w:rsid w:val="00AB6488"/>
    <w:rsid w:val="00AD6AB5"/>
    <w:rsid w:val="00AF3677"/>
    <w:rsid w:val="00AF612D"/>
    <w:rsid w:val="00AF7332"/>
    <w:rsid w:val="00B153A5"/>
    <w:rsid w:val="00B27511"/>
    <w:rsid w:val="00B42341"/>
    <w:rsid w:val="00B438E6"/>
    <w:rsid w:val="00B45B9B"/>
    <w:rsid w:val="00B50C90"/>
    <w:rsid w:val="00B50D35"/>
    <w:rsid w:val="00B541AF"/>
    <w:rsid w:val="00B6056F"/>
    <w:rsid w:val="00B619D2"/>
    <w:rsid w:val="00B64616"/>
    <w:rsid w:val="00B67144"/>
    <w:rsid w:val="00B67952"/>
    <w:rsid w:val="00BA204F"/>
    <w:rsid w:val="00BA3821"/>
    <w:rsid w:val="00BA7F1F"/>
    <w:rsid w:val="00BC5652"/>
    <w:rsid w:val="00BE23C9"/>
    <w:rsid w:val="00C167DF"/>
    <w:rsid w:val="00C23D64"/>
    <w:rsid w:val="00C2481A"/>
    <w:rsid w:val="00C74669"/>
    <w:rsid w:val="00C87E0F"/>
    <w:rsid w:val="00C9425B"/>
    <w:rsid w:val="00C97324"/>
    <w:rsid w:val="00CC4714"/>
    <w:rsid w:val="00D05432"/>
    <w:rsid w:val="00D202E6"/>
    <w:rsid w:val="00D355E1"/>
    <w:rsid w:val="00D70CA1"/>
    <w:rsid w:val="00D80B32"/>
    <w:rsid w:val="00D945BB"/>
    <w:rsid w:val="00DB7325"/>
    <w:rsid w:val="00DD1C18"/>
    <w:rsid w:val="00DD2B1E"/>
    <w:rsid w:val="00DE674D"/>
    <w:rsid w:val="00DF5FD7"/>
    <w:rsid w:val="00E0639A"/>
    <w:rsid w:val="00E26FB6"/>
    <w:rsid w:val="00E323D5"/>
    <w:rsid w:val="00E324E2"/>
    <w:rsid w:val="00E34379"/>
    <w:rsid w:val="00E46B3B"/>
    <w:rsid w:val="00E71D14"/>
    <w:rsid w:val="00E8071E"/>
    <w:rsid w:val="00EA2857"/>
    <w:rsid w:val="00EA4164"/>
    <w:rsid w:val="00EC07BF"/>
    <w:rsid w:val="00F0025A"/>
    <w:rsid w:val="00F42582"/>
    <w:rsid w:val="00F75130"/>
    <w:rsid w:val="00F92285"/>
    <w:rsid w:val="00FA0BA3"/>
    <w:rsid w:val="00FA485F"/>
    <w:rsid w:val="00FA633A"/>
    <w:rsid w:val="00FA78A7"/>
    <w:rsid w:val="00FC491F"/>
    <w:rsid w:val="00FF69E5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9FFB51"/>
  <w15:chartTrackingRefBased/>
  <w15:docId w15:val="{F308084A-7E43-4204-B9E1-29F5ADAA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5A75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F75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75130"/>
  </w:style>
  <w:style w:type="paragraph" w:styleId="Stopka">
    <w:name w:val="footer"/>
    <w:basedOn w:val="Normalny"/>
    <w:link w:val="StopkaZnak"/>
    <w:unhideWhenUsed/>
    <w:rsid w:val="00B438E6"/>
    <w:pPr>
      <w:tabs>
        <w:tab w:val="center" w:pos="4536"/>
        <w:tab w:val="right" w:pos="9639"/>
      </w:tabs>
      <w:spacing w:after="0" w:line="240" w:lineRule="auto"/>
      <w:ind w:left="284" w:right="-142"/>
    </w:pPr>
    <w:rPr>
      <w:rFonts w:ascii="Times New Roman" w:hAnsi="Times New Roman"/>
      <w:i/>
      <w:noProof/>
      <w:sz w:val="14"/>
      <w:szCs w:val="14"/>
    </w:rPr>
  </w:style>
  <w:style w:type="character" w:customStyle="1" w:styleId="StopkaZnak">
    <w:name w:val="Stopka Znak"/>
    <w:basedOn w:val="Domylnaczcionkaakapitu"/>
    <w:link w:val="Stopka"/>
    <w:rsid w:val="00B438E6"/>
    <w:rPr>
      <w:rFonts w:ascii="Times New Roman" w:hAnsi="Times New Roman"/>
      <w:i/>
      <w:noProof/>
      <w:sz w:val="14"/>
      <w:szCs w:val="1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5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513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831A8"/>
    <w:rPr>
      <w:color w:val="0000FF"/>
      <w:u w:val="single"/>
    </w:rPr>
  </w:style>
  <w:style w:type="paragraph" w:customStyle="1" w:styleId="a">
    <w:basedOn w:val="Normalny"/>
    <w:autoRedefine/>
    <w:rsid w:val="00406DF1"/>
    <w:pPr>
      <w:spacing w:after="0" w:line="240" w:lineRule="auto"/>
      <w:ind w:left="360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7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ll\Moje%20dokumenty\szablony\szablon%20norwe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norweski</Template>
  <TotalTime>1</TotalTime>
  <Pages>1</Pages>
  <Words>49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Tarnów 05</vt:lpstr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Tarnów 05</dc:title>
  <dc:subject/>
  <dc:creator>dell</dc:creator>
  <cp:keywords/>
  <dc:description/>
  <cp:lastModifiedBy>zamowienia</cp:lastModifiedBy>
  <cp:revision>4</cp:revision>
  <cp:lastPrinted>2014-10-01T12:54:00Z</cp:lastPrinted>
  <dcterms:created xsi:type="dcterms:W3CDTF">2018-12-14T10:46:00Z</dcterms:created>
  <dcterms:modified xsi:type="dcterms:W3CDTF">2018-12-14T10:47:00Z</dcterms:modified>
</cp:coreProperties>
</file>